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851" w:rsidRDefault="005F3851" w:rsidP="005F3851">
      <w:pPr>
        <w:rPr>
          <w:rFonts w:ascii="Calibri" w:hAnsi="Calibri"/>
          <w:sz w:val="22"/>
          <w:szCs w:val="22"/>
          <w:lang w:val="mk-MK"/>
        </w:rPr>
      </w:pPr>
    </w:p>
    <w:p w:rsidR="005F3851" w:rsidRPr="0028651F" w:rsidRDefault="00136CB8" w:rsidP="002865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b/>
          <w:sz w:val="32"/>
          <w:szCs w:val="22"/>
          <w:lang w:val="mk-MK"/>
        </w:rPr>
      </w:pPr>
      <w:r>
        <w:rPr>
          <w:rFonts w:ascii="Calibri" w:hAnsi="Calibri"/>
          <w:b/>
          <w:sz w:val="32"/>
          <w:szCs w:val="22"/>
          <w:lang w:val="en-US"/>
        </w:rPr>
        <w:t>PREGLED PLANINARSKIH AKTIVNOSTI U POSLEDNJIH 5 GODINA</w:t>
      </w:r>
    </w:p>
    <w:p w:rsidR="005F3851" w:rsidRPr="005F3851" w:rsidRDefault="005F3851" w:rsidP="005F3851">
      <w:pPr>
        <w:jc w:val="center"/>
        <w:rPr>
          <w:rFonts w:ascii="Calibri" w:hAnsi="Calibri"/>
          <w:sz w:val="22"/>
          <w:szCs w:val="22"/>
          <w:lang w:val="mk-MK"/>
        </w:rPr>
      </w:pPr>
    </w:p>
    <w:p w:rsidR="005F3851" w:rsidRPr="005F3851" w:rsidRDefault="00136CB8" w:rsidP="005F3851">
      <w:pPr>
        <w:rPr>
          <w:rFonts w:ascii="Calibri" w:hAnsi="Calibri"/>
          <w:sz w:val="22"/>
          <w:szCs w:val="22"/>
          <w:lang w:val="mk-MK"/>
        </w:rPr>
      </w:pPr>
      <w:r>
        <w:rPr>
          <w:rFonts w:ascii="Calibri" w:hAnsi="Calibri"/>
          <w:sz w:val="22"/>
          <w:szCs w:val="22"/>
          <w:lang w:val="en-US"/>
        </w:rPr>
        <w:t xml:space="preserve">                    Kandidat</w:t>
      </w:r>
      <w:r w:rsidR="005F3851" w:rsidRPr="005F3851">
        <w:rPr>
          <w:rFonts w:ascii="Calibri" w:hAnsi="Calibri"/>
          <w:sz w:val="22"/>
          <w:szCs w:val="22"/>
        </w:rPr>
        <w:t xml:space="preserve">: </w:t>
      </w:r>
      <w:r w:rsidR="005F3851" w:rsidRPr="005F3851">
        <w:rPr>
          <w:rFonts w:ascii="Calibri" w:hAnsi="Calibri"/>
          <w:sz w:val="22"/>
          <w:szCs w:val="22"/>
          <w:u w:val="single"/>
          <w:lang w:val="mk-MK"/>
        </w:rPr>
        <w:tab/>
      </w:r>
      <w:r w:rsidR="005F3851" w:rsidRPr="005F3851">
        <w:rPr>
          <w:rFonts w:ascii="Calibri" w:hAnsi="Calibri"/>
          <w:sz w:val="22"/>
          <w:szCs w:val="22"/>
          <w:u w:val="single"/>
          <w:lang w:val="mk-MK"/>
        </w:rPr>
        <w:tab/>
      </w:r>
      <w:r w:rsidR="005F3851" w:rsidRPr="005F3851">
        <w:rPr>
          <w:rFonts w:ascii="Calibri" w:hAnsi="Calibri"/>
          <w:sz w:val="22"/>
          <w:szCs w:val="22"/>
          <w:u w:val="single"/>
          <w:lang w:val="mk-MK"/>
        </w:rPr>
        <w:tab/>
      </w:r>
      <w:r w:rsidR="005F3851" w:rsidRPr="005F3851">
        <w:rPr>
          <w:rFonts w:ascii="Calibri" w:hAnsi="Calibri"/>
          <w:sz w:val="22"/>
          <w:szCs w:val="22"/>
          <w:u w:val="single"/>
          <w:lang w:val="mk-MK"/>
        </w:rPr>
        <w:tab/>
      </w:r>
      <w:r w:rsidR="005F3851" w:rsidRPr="005F3851">
        <w:rPr>
          <w:rFonts w:ascii="Calibri" w:hAnsi="Calibri"/>
          <w:sz w:val="22"/>
          <w:szCs w:val="22"/>
          <w:u w:val="single"/>
          <w:lang w:val="mk-MK"/>
        </w:rPr>
        <w:tab/>
      </w:r>
      <w:r w:rsidR="005F3851" w:rsidRPr="005F3851">
        <w:rPr>
          <w:rFonts w:ascii="Calibri" w:hAnsi="Calibri"/>
          <w:sz w:val="22"/>
          <w:szCs w:val="22"/>
          <w:u w:val="single"/>
          <w:lang w:val="mk-MK"/>
        </w:rPr>
        <w:tab/>
      </w:r>
      <w:r w:rsidR="005F3851" w:rsidRPr="005F3851">
        <w:rPr>
          <w:rFonts w:ascii="Calibri" w:hAnsi="Calibri"/>
          <w:sz w:val="22"/>
          <w:szCs w:val="22"/>
          <w:u w:val="single"/>
          <w:lang w:val="mk-MK"/>
        </w:rPr>
        <w:tab/>
      </w:r>
      <w:r w:rsidR="005F3851" w:rsidRPr="005F3851">
        <w:rPr>
          <w:rFonts w:ascii="Calibri" w:hAnsi="Calibri"/>
          <w:sz w:val="22"/>
          <w:szCs w:val="22"/>
          <w:u w:val="single"/>
          <w:lang w:val="mk-MK"/>
        </w:rPr>
        <w:tab/>
      </w:r>
      <w:r w:rsidR="005F3851" w:rsidRPr="005F3851">
        <w:rPr>
          <w:rFonts w:ascii="Calibri" w:hAnsi="Calibri"/>
          <w:sz w:val="22"/>
          <w:szCs w:val="22"/>
          <w:u w:val="single"/>
          <w:lang w:val="mk-MK"/>
        </w:rPr>
        <w:tab/>
      </w:r>
      <w:r w:rsidR="005F3851" w:rsidRPr="005F3851">
        <w:rPr>
          <w:rFonts w:ascii="Calibri" w:hAnsi="Calibri"/>
          <w:sz w:val="22"/>
          <w:szCs w:val="22"/>
          <w:u w:val="single"/>
          <w:lang w:val="mk-MK"/>
        </w:rPr>
        <w:tab/>
      </w:r>
    </w:p>
    <w:p w:rsidR="005F3851" w:rsidRPr="005F3851" w:rsidRDefault="005F3851" w:rsidP="005F3851">
      <w:pPr>
        <w:rPr>
          <w:rFonts w:ascii="Calibri" w:hAnsi="Calibri"/>
          <w:sz w:val="22"/>
          <w:szCs w:val="22"/>
          <w:lang w:val="mk-MK"/>
        </w:rPr>
      </w:pPr>
    </w:p>
    <w:tbl>
      <w:tblPr>
        <w:tblW w:w="10762" w:type="dxa"/>
        <w:tblInd w:w="-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/>
      </w:tblPr>
      <w:tblGrid>
        <w:gridCol w:w="682"/>
        <w:gridCol w:w="1260"/>
        <w:gridCol w:w="8820"/>
      </w:tblGrid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687"/>
        </w:trPr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5F3851" w:rsidRPr="00CF5C49" w:rsidRDefault="00136CB8" w:rsidP="009B5C8E">
            <w:pPr>
              <w:rPr>
                <w:rFonts w:ascii="Calibri" w:hAnsi="Calibri"/>
                <w:b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sz w:val="22"/>
                <w:szCs w:val="22"/>
                <w:lang w:val="en-US"/>
              </w:rPr>
              <w:t>Br.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F3851" w:rsidRPr="00CF5C49" w:rsidRDefault="00CF5C49" w:rsidP="007F6DD5">
            <w:pPr>
              <w:jc w:val="center"/>
              <w:rPr>
                <w:rFonts w:ascii="Calibri" w:hAnsi="Calibri"/>
                <w:b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sz w:val="22"/>
                <w:szCs w:val="22"/>
                <w:lang w:val="en-US"/>
              </w:rPr>
              <w:t>Dat</w:t>
            </w:r>
            <w:r w:rsidR="00136CB8">
              <w:rPr>
                <w:rFonts w:ascii="Calibri" w:hAnsi="Calibri"/>
                <w:b/>
                <w:sz w:val="22"/>
                <w:szCs w:val="22"/>
                <w:lang w:val="en-US"/>
              </w:rPr>
              <w:t>um</w:t>
            </w:r>
          </w:p>
        </w:tc>
        <w:tc>
          <w:tcPr>
            <w:tcW w:w="882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136CB8" w:rsidP="00136CB8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36CB8">
              <w:rPr>
                <w:rFonts w:ascii="Calibri" w:hAnsi="Calibri"/>
                <w:b/>
                <w:sz w:val="22"/>
                <w:szCs w:val="22"/>
                <w:lang w:val="en-US"/>
              </w:rPr>
              <w:t>Aktivnost (</w:t>
            </w:r>
            <w:r>
              <w:rPr>
                <w:rFonts w:ascii="Calibri" w:hAnsi="Calibri"/>
                <w:b/>
                <w:sz w:val="22"/>
                <w:szCs w:val="22"/>
                <w:lang w:val="en-US"/>
              </w:rPr>
              <w:t>start</w:t>
            </w:r>
            <w:r w:rsidRPr="00136CB8">
              <w:rPr>
                <w:rFonts w:ascii="Calibri" w:hAnsi="Calibri"/>
                <w:b/>
                <w:sz w:val="22"/>
                <w:szCs w:val="22"/>
                <w:lang w:val="en-US"/>
              </w:rPr>
              <w:t>, smjer, planinarski dom, vrhovi, silazak do)</w:t>
            </w: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A0805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0A0805" w:rsidRPr="005F3851" w:rsidRDefault="000A0805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A0805" w:rsidRPr="005F3851" w:rsidRDefault="000A0805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0A0805" w:rsidRPr="005F3851" w:rsidRDefault="000A0805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A0805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0A0805" w:rsidRPr="005F3851" w:rsidRDefault="000A0805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A0805" w:rsidRPr="005F3851" w:rsidRDefault="000A0805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0A0805" w:rsidRPr="005F3851" w:rsidRDefault="000A0805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A0805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0A0805" w:rsidRPr="005F3851" w:rsidRDefault="000A0805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A0805" w:rsidRPr="005F3851" w:rsidRDefault="000A0805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0A0805" w:rsidRPr="005F3851" w:rsidRDefault="000A0805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A0805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0A0805" w:rsidRPr="005F3851" w:rsidRDefault="000A0805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A0805" w:rsidRPr="005F3851" w:rsidRDefault="000A0805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0A0805" w:rsidRPr="005F3851" w:rsidRDefault="000A0805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A0805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0A0805" w:rsidRPr="005F3851" w:rsidRDefault="000A0805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A0805" w:rsidRPr="005F3851" w:rsidRDefault="000A0805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0A0805" w:rsidRPr="005F3851" w:rsidRDefault="000A0805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bottom w:val="single" w:sz="6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right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F3851" w:rsidRPr="005F3851" w:rsidTr="007F6DD5">
        <w:tblPrEx>
          <w:tblCellMar>
            <w:top w:w="0" w:type="dxa"/>
            <w:bottom w:w="0" w:type="dxa"/>
          </w:tblCellMar>
        </w:tblPrEx>
        <w:trPr>
          <w:trHeight w:hRule="exact" w:val="247"/>
        </w:trPr>
        <w:tc>
          <w:tcPr>
            <w:tcW w:w="682" w:type="dxa"/>
            <w:tcBorders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5F3851" w:rsidRPr="005F3851" w:rsidRDefault="005F3851" w:rsidP="00664868">
            <w:pPr>
              <w:numPr>
                <w:ilvl w:val="0"/>
                <w:numId w:val="4"/>
              </w:numPr>
              <w:jc w:val="right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820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0A0805" w:rsidRPr="005F3851" w:rsidRDefault="000A0805" w:rsidP="005F3851">
      <w:pPr>
        <w:rPr>
          <w:rFonts w:ascii="Calibri" w:hAnsi="Calibri"/>
          <w:sz w:val="22"/>
          <w:szCs w:val="22"/>
          <w:lang w:val="mk-MK"/>
        </w:rPr>
      </w:pPr>
    </w:p>
    <w:tbl>
      <w:tblPr>
        <w:tblW w:w="10621" w:type="dxa"/>
        <w:tblInd w:w="70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851"/>
        <w:gridCol w:w="1843"/>
        <w:gridCol w:w="2707"/>
        <w:gridCol w:w="1350"/>
        <w:gridCol w:w="3870"/>
      </w:tblGrid>
      <w:tr w:rsidR="005F3851" w:rsidRPr="005F3851" w:rsidTr="00C86E2F">
        <w:tblPrEx>
          <w:tblCellMar>
            <w:top w:w="0" w:type="dxa"/>
            <w:bottom w:w="0" w:type="dxa"/>
          </w:tblCellMar>
        </w:tblPrEx>
        <w:tc>
          <w:tcPr>
            <w:tcW w:w="851" w:type="dxa"/>
            <w:vAlign w:val="bottom"/>
          </w:tcPr>
          <w:p w:rsidR="00136CB8" w:rsidRPr="005F3851" w:rsidRDefault="00136CB8" w:rsidP="009B5C8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Datum</w:t>
            </w:r>
          </w:p>
        </w:tc>
        <w:tc>
          <w:tcPr>
            <w:tcW w:w="1843" w:type="dxa"/>
            <w:tcBorders>
              <w:bottom w:val="single" w:sz="6" w:space="0" w:color="auto"/>
            </w:tcBorders>
            <w:vAlign w:val="bottom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707" w:type="dxa"/>
            <w:vAlign w:val="bottom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350" w:type="dxa"/>
            <w:vAlign w:val="bottom"/>
          </w:tcPr>
          <w:p w:rsidR="005F3851" w:rsidRPr="00136CB8" w:rsidRDefault="00136CB8" w:rsidP="00664868">
            <w:p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Potpis</w:t>
            </w:r>
            <w:r w:rsidR="005F3851" w:rsidRPr="005F3851">
              <w:rPr>
                <w:rFonts w:ascii="Calibri" w:hAnsi="Calibri"/>
                <w:sz w:val="22"/>
                <w:szCs w:val="22"/>
              </w:rPr>
              <w:t>:</w:t>
            </w:r>
          </w:p>
        </w:tc>
        <w:tc>
          <w:tcPr>
            <w:tcW w:w="3870" w:type="dxa"/>
            <w:tcBorders>
              <w:bottom w:val="single" w:sz="6" w:space="0" w:color="auto"/>
            </w:tcBorders>
            <w:vAlign w:val="bottom"/>
          </w:tcPr>
          <w:p w:rsidR="005F3851" w:rsidRPr="005F3851" w:rsidRDefault="005F3851" w:rsidP="009B5C8E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664868" w:rsidRPr="000A0805" w:rsidRDefault="00664868" w:rsidP="000A0805">
      <w:pPr>
        <w:rPr>
          <w:rFonts w:ascii="Calibri" w:hAnsi="Calibri"/>
          <w:sz w:val="22"/>
          <w:szCs w:val="22"/>
          <w:lang w:val="mk-MK"/>
        </w:rPr>
      </w:pPr>
    </w:p>
    <w:sectPr w:rsidR="00664868" w:rsidRPr="000A0805" w:rsidSect="00136CB8">
      <w:headerReference w:type="default" r:id="rId8"/>
      <w:pgSz w:w="11906" w:h="16838" w:code="9"/>
      <w:pgMar w:top="720" w:right="720" w:bottom="720" w:left="720" w:header="284" w:footer="708" w:gutter="0"/>
      <w:pgBorders w:offsetFrom="page">
        <w:top w:val="tornPaper" w:sz="13" w:space="24" w:color="auto"/>
        <w:left w:val="tornPaper" w:sz="13" w:space="24" w:color="auto"/>
        <w:bottom w:val="tornPaper" w:sz="13" w:space="24" w:color="auto"/>
        <w:right w:val="tornPaper" w:sz="13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1046" w:rsidRDefault="00001046">
      <w:r>
        <w:separator/>
      </w:r>
    </w:p>
  </w:endnote>
  <w:endnote w:type="continuationSeparator" w:id="0">
    <w:p w:rsidR="00001046" w:rsidRDefault="000010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le-GroteskNor">
    <w:altName w:val="Times New Roman"/>
    <w:charset w:val="CC"/>
    <w:family w:val="auto"/>
    <w:pitch w:val="variable"/>
    <w:sig w:usb0="00000001" w:usb1="1000204B" w:usb2="00000000" w:usb3="00000000" w:csb0="00000097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1046" w:rsidRDefault="00001046">
      <w:r>
        <w:separator/>
      </w:r>
    </w:p>
  </w:footnote>
  <w:footnote w:type="continuationSeparator" w:id="0">
    <w:p w:rsidR="00001046" w:rsidRDefault="000010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6CB8" w:rsidRDefault="00136CB8" w:rsidP="00AF5A4F">
    <w:pPr>
      <w:pStyle w:val="Header"/>
      <w:jc w:val="center"/>
      <w:rPr>
        <w:rFonts w:ascii="Verdana" w:hAnsi="Verdana"/>
        <w:b/>
        <w:sz w:val="40"/>
        <w:szCs w:val="40"/>
        <w:lang w:val="en-US"/>
      </w:rPr>
    </w:pPr>
  </w:p>
  <w:p w:rsidR="00CB28EA" w:rsidRDefault="00E173BB" w:rsidP="00AF5A4F">
    <w:pPr>
      <w:pStyle w:val="Header"/>
      <w:jc w:val="center"/>
      <w:rPr>
        <w:rFonts w:ascii="Verdana" w:hAnsi="Verdana"/>
        <w:b/>
        <w:sz w:val="40"/>
        <w:szCs w:val="40"/>
        <w:lang w:val="en-US"/>
      </w:rPr>
    </w:pPr>
    <w:r>
      <w:rPr>
        <w:rFonts w:ascii="Verdana" w:hAnsi="Verdana"/>
        <w:b/>
        <w:noProof/>
        <w:sz w:val="40"/>
        <w:szCs w:val="40"/>
        <w:lang w:val="en-US" w:eastAsia="en-US"/>
      </w:rPr>
      <w:drawing>
        <wp:inline distT="0" distB="0" distL="0" distR="0">
          <wp:extent cx="1371600" cy="1287780"/>
          <wp:effectExtent l="19050" t="0" r="0" b="0"/>
          <wp:docPr id="1" name="Picture 1" descr="PSC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SCG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2877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eastAsia="Times New Roman"/>
      </w:rPr>
    </w:lvl>
    <w:lvl w:ilvl="2">
      <w:start w:val="1"/>
      <w:numFmt w:val="lowerRoman"/>
      <w:lvlText w:val="%3."/>
      <w:lvlJc w:val="right"/>
      <w:pPr>
        <w:ind w:left="1440" w:hanging="360"/>
      </w:pPr>
      <w:rPr>
        <w:rFonts w:eastAsia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eastAsia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eastAsia="Times New Roman"/>
      </w:rPr>
    </w:lvl>
    <w:lvl w:ilvl="5">
      <w:start w:val="1"/>
      <w:numFmt w:val="lowerRoman"/>
      <w:lvlText w:val="%6."/>
      <w:lvlJc w:val="right"/>
      <w:pPr>
        <w:ind w:left="2520" w:hanging="360"/>
      </w:pPr>
      <w:rPr>
        <w:rFonts w:eastAsia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eastAsia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eastAsia="Times New Roman"/>
      </w:rPr>
    </w:lvl>
    <w:lvl w:ilvl="8">
      <w:start w:val="1"/>
      <w:numFmt w:val="lowerRoman"/>
      <w:lvlText w:val="%9."/>
      <w:lvlJc w:val="right"/>
      <w:pPr>
        <w:ind w:left="3600" w:hanging="360"/>
      </w:pPr>
      <w:rPr>
        <w:rFonts w:eastAsia="Times New Roman"/>
      </w:rPr>
    </w:lvl>
  </w:abstractNum>
  <w:abstractNum w:abstractNumId="1">
    <w:nsid w:val="45476509"/>
    <w:multiLevelType w:val="hybridMultilevel"/>
    <w:tmpl w:val="66B4929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8B26CD"/>
    <w:multiLevelType w:val="hybridMultilevel"/>
    <w:tmpl w:val="90069DDE"/>
    <w:lvl w:ilvl="0" w:tplc="042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764D4697"/>
    <w:multiLevelType w:val="hybridMultilevel"/>
    <w:tmpl w:val="86C6BA4C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attachedTemplate r:id="rId1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D94C4F"/>
    <w:rsid w:val="00001046"/>
    <w:rsid w:val="0003160C"/>
    <w:rsid w:val="00035341"/>
    <w:rsid w:val="00041A0F"/>
    <w:rsid w:val="00050023"/>
    <w:rsid w:val="00051DED"/>
    <w:rsid w:val="00080D98"/>
    <w:rsid w:val="000A0805"/>
    <w:rsid w:val="000A3813"/>
    <w:rsid w:val="000B0E03"/>
    <w:rsid w:val="000B6A9A"/>
    <w:rsid w:val="000F06AB"/>
    <w:rsid w:val="00136CB8"/>
    <w:rsid w:val="0014360A"/>
    <w:rsid w:val="00145B44"/>
    <w:rsid w:val="00155321"/>
    <w:rsid w:val="00157D83"/>
    <w:rsid w:val="00163073"/>
    <w:rsid w:val="00176C97"/>
    <w:rsid w:val="00207BAA"/>
    <w:rsid w:val="0021552D"/>
    <w:rsid w:val="00216DB1"/>
    <w:rsid w:val="00223336"/>
    <w:rsid w:val="0022379A"/>
    <w:rsid w:val="00256EDF"/>
    <w:rsid w:val="0026672E"/>
    <w:rsid w:val="00267B6C"/>
    <w:rsid w:val="0028651F"/>
    <w:rsid w:val="0028686C"/>
    <w:rsid w:val="002937BC"/>
    <w:rsid w:val="002B74B2"/>
    <w:rsid w:val="002F30FB"/>
    <w:rsid w:val="00315619"/>
    <w:rsid w:val="00320E81"/>
    <w:rsid w:val="00346CE3"/>
    <w:rsid w:val="0035447D"/>
    <w:rsid w:val="003559BF"/>
    <w:rsid w:val="00355F23"/>
    <w:rsid w:val="00364ABB"/>
    <w:rsid w:val="003653B0"/>
    <w:rsid w:val="00383416"/>
    <w:rsid w:val="00390680"/>
    <w:rsid w:val="00397C66"/>
    <w:rsid w:val="003D5EC6"/>
    <w:rsid w:val="003E492D"/>
    <w:rsid w:val="003E4A05"/>
    <w:rsid w:val="003F60E3"/>
    <w:rsid w:val="003F6CBF"/>
    <w:rsid w:val="004066E8"/>
    <w:rsid w:val="0042054D"/>
    <w:rsid w:val="004235D9"/>
    <w:rsid w:val="00427F08"/>
    <w:rsid w:val="004376B2"/>
    <w:rsid w:val="00445560"/>
    <w:rsid w:val="0045429B"/>
    <w:rsid w:val="00460600"/>
    <w:rsid w:val="00462147"/>
    <w:rsid w:val="00472B87"/>
    <w:rsid w:val="004A2A75"/>
    <w:rsid w:val="004A4120"/>
    <w:rsid w:val="004A7392"/>
    <w:rsid w:val="004C1694"/>
    <w:rsid w:val="004C65DE"/>
    <w:rsid w:val="004E17A3"/>
    <w:rsid w:val="004F2B96"/>
    <w:rsid w:val="00520749"/>
    <w:rsid w:val="005674C8"/>
    <w:rsid w:val="005750D2"/>
    <w:rsid w:val="00576A02"/>
    <w:rsid w:val="005B28C1"/>
    <w:rsid w:val="005B5E62"/>
    <w:rsid w:val="005C5B9B"/>
    <w:rsid w:val="005D79CD"/>
    <w:rsid w:val="005F1213"/>
    <w:rsid w:val="005F3851"/>
    <w:rsid w:val="005F771B"/>
    <w:rsid w:val="006019C0"/>
    <w:rsid w:val="00617BE1"/>
    <w:rsid w:val="0063695F"/>
    <w:rsid w:val="0064742B"/>
    <w:rsid w:val="00653BE9"/>
    <w:rsid w:val="00656747"/>
    <w:rsid w:val="00662B1B"/>
    <w:rsid w:val="00664868"/>
    <w:rsid w:val="006770F6"/>
    <w:rsid w:val="006A1E36"/>
    <w:rsid w:val="006A489D"/>
    <w:rsid w:val="006C27E3"/>
    <w:rsid w:val="006F043D"/>
    <w:rsid w:val="00700FC9"/>
    <w:rsid w:val="00731AA5"/>
    <w:rsid w:val="0078360B"/>
    <w:rsid w:val="007837FC"/>
    <w:rsid w:val="00786AD8"/>
    <w:rsid w:val="007934DC"/>
    <w:rsid w:val="007B6F26"/>
    <w:rsid w:val="007C2FD9"/>
    <w:rsid w:val="007C3758"/>
    <w:rsid w:val="007E0499"/>
    <w:rsid w:val="007E5FA2"/>
    <w:rsid w:val="007F0101"/>
    <w:rsid w:val="007F6DD5"/>
    <w:rsid w:val="0081657B"/>
    <w:rsid w:val="008347C0"/>
    <w:rsid w:val="00845B41"/>
    <w:rsid w:val="0084712E"/>
    <w:rsid w:val="00865965"/>
    <w:rsid w:val="00867E20"/>
    <w:rsid w:val="00870FC0"/>
    <w:rsid w:val="00873598"/>
    <w:rsid w:val="00873712"/>
    <w:rsid w:val="00884768"/>
    <w:rsid w:val="008A10BC"/>
    <w:rsid w:val="008A4A2E"/>
    <w:rsid w:val="008C32B4"/>
    <w:rsid w:val="008C7640"/>
    <w:rsid w:val="008C7E8E"/>
    <w:rsid w:val="008D4E63"/>
    <w:rsid w:val="008F0CFC"/>
    <w:rsid w:val="0090521A"/>
    <w:rsid w:val="009249DC"/>
    <w:rsid w:val="009733DB"/>
    <w:rsid w:val="00977C9F"/>
    <w:rsid w:val="00985AE3"/>
    <w:rsid w:val="009971A7"/>
    <w:rsid w:val="009B5C8E"/>
    <w:rsid w:val="009D6CE8"/>
    <w:rsid w:val="009E20B1"/>
    <w:rsid w:val="009F0911"/>
    <w:rsid w:val="009F633B"/>
    <w:rsid w:val="009F7847"/>
    <w:rsid w:val="00A106A3"/>
    <w:rsid w:val="00A26C33"/>
    <w:rsid w:val="00A333DC"/>
    <w:rsid w:val="00A6720A"/>
    <w:rsid w:val="00A837B0"/>
    <w:rsid w:val="00A957AB"/>
    <w:rsid w:val="00AA64C3"/>
    <w:rsid w:val="00AB64E7"/>
    <w:rsid w:val="00AF10A9"/>
    <w:rsid w:val="00AF187F"/>
    <w:rsid w:val="00AF5A4F"/>
    <w:rsid w:val="00B45564"/>
    <w:rsid w:val="00B556E1"/>
    <w:rsid w:val="00B55CA9"/>
    <w:rsid w:val="00B65179"/>
    <w:rsid w:val="00B73A93"/>
    <w:rsid w:val="00B775A3"/>
    <w:rsid w:val="00B90015"/>
    <w:rsid w:val="00BC0305"/>
    <w:rsid w:val="00BE5150"/>
    <w:rsid w:val="00BF6169"/>
    <w:rsid w:val="00C1387C"/>
    <w:rsid w:val="00C264BC"/>
    <w:rsid w:val="00C4276F"/>
    <w:rsid w:val="00C47843"/>
    <w:rsid w:val="00C558A4"/>
    <w:rsid w:val="00C60A7A"/>
    <w:rsid w:val="00C64944"/>
    <w:rsid w:val="00C704CC"/>
    <w:rsid w:val="00C86E2F"/>
    <w:rsid w:val="00C93D9D"/>
    <w:rsid w:val="00CB2420"/>
    <w:rsid w:val="00CB28EA"/>
    <w:rsid w:val="00CD2191"/>
    <w:rsid w:val="00CE1A22"/>
    <w:rsid w:val="00CF5C49"/>
    <w:rsid w:val="00D03FB6"/>
    <w:rsid w:val="00D12973"/>
    <w:rsid w:val="00D50406"/>
    <w:rsid w:val="00D51B37"/>
    <w:rsid w:val="00D54F49"/>
    <w:rsid w:val="00D7740D"/>
    <w:rsid w:val="00D932F1"/>
    <w:rsid w:val="00D94C4F"/>
    <w:rsid w:val="00DC4C02"/>
    <w:rsid w:val="00DF548B"/>
    <w:rsid w:val="00DF5B4B"/>
    <w:rsid w:val="00E02227"/>
    <w:rsid w:val="00E129D2"/>
    <w:rsid w:val="00E173BB"/>
    <w:rsid w:val="00E35911"/>
    <w:rsid w:val="00E45445"/>
    <w:rsid w:val="00E56BB8"/>
    <w:rsid w:val="00E60493"/>
    <w:rsid w:val="00E613C0"/>
    <w:rsid w:val="00E615D2"/>
    <w:rsid w:val="00EA0C2B"/>
    <w:rsid w:val="00EC6FAD"/>
    <w:rsid w:val="00ED5C85"/>
    <w:rsid w:val="00ED75FC"/>
    <w:rsid w:val="00EE33B1"/>
    <w:rsid w:val="00F002F2"/>
    <w:rsid w:val="00F04150"/>
    <w:rsid w:val="00F1222E"/>
    <w:rsid w:val="00F227DD"/>
    <w:rsid w:val="00F24492"/>
    <w:rsid w:val="00F5028F"/>
    <w:rsid w:val="00F5303A"/>
    <w:rsid w:val="00F56B4A"/>
    <w:rsid w:val="00F72E0B"/>
    <w:rsid w:val="00F80A5A"/>
    <w:rsid w:val="00F9653B"/>
    <w:rsid w:val="00F96BB9"/>
    <w:rsid w:val="00FB2952"/>
    <w:rsid w:val="00FB41F0"/>
    <w:rsid w:val="00FC15D7"/>
    <w:rsid w:val="00FC7A3B"/>
    <w:rsid w:val="00FF0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106A3"/>
    <w:rPr>
      <w:sz w:val="24"/>
      <w:szCs w:val="24"/>
      <w:lang w:val="sl-SI" w:eastAsia="sl-SI"/>
    </w:rPr>
  </w:style>
  <w:style w:type="paragraph" w:styleId="Heading1">
    <w:name w:val="heading 1"/>
    <w:basedOn w:val="Normal"/>
    <w:next w:val="Normal"/>
    <w:link w:val="Heading1Char"/>
    <w:qFormat/>
    <w:rsid w:val="00E615D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/>
    </w:rPr>
  </w:style>
  <w:style w:type="paragraph" w:styleId="Heading2">
    <w:name w:val="heading 2"/>
    <w:basedOn w:val="Normal"/>
    <w:next w:val="Normal"/>
    <w:qFormat/>
    <w:rsid w:val="00427F08"/>
    <w:pPr>
      <w:keepNext/>
      <w:ind w:firstLine="708"/>
      <w:jc w:val="both"/>
      <w:outlineLvl w:val="1"/>
    </w:pPr>
    <w:rPr>
      <w:i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HeaderChar"/>
    <w:pPr>
      <w:tabs>
        <w:tab w:val="center" w:pos="4536"/>
        <w:tab w:val="right" w:pos="9072"/>
      </w:tabs>
    </w:pPr>
    <w:rPr>
      <w:lang/>
    </w:rPr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</w:pPr>
    <w:rPr>
      <w:lang/>
    </w:rPr>
  </w:style>
  <w:style w:type="character" w:styleId="Hyperlink">
    <w:name w:val="Hyperlink"/>
    <w:rPr>
      <w:color w:val="0000FF"/>
      <w:u w:val="single"/>
    </w:rPr>
  </w:style>
  <w:style w:type="paragraph" w:customStyle="1" w:styleId="BalloonText1">
    <w:name w:val="Balloon Text1"/>
    <w:basedOn w:val="Normal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985AE3"/>
    <w:rPr>
      <w:sz w:val="16"/>
      <w:szCs w:val="16"/>
    </w:rPr>
  </w:style>
  <w:style w:type="paragraph" w:styleId="CommentText">
    <w:name w:val="annotation text"/>
    <w:basedOn w:val="Normal"/>
    <w:semiHidden/>
    <w:rsid w:val="00985AE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985AE3"/>
    <w:rPr>
      <w:b/>
      <w:bCs/>
    </w:rPr>
  </w:style>
  <w:style w:type="paragraph" w:styleId="BalloonText">
    <w:name w:val="Balloon Text"/>
    <w:basedOn w:val="Normal"/>
    <w:semiHidden/>
    <w:rsid w:val="00985AE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F18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link w:val="Header"/>
    <w:rsid w:val="00E615D2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E615D2"/>
    <w:rPr>
      <w:sz w:val="24"/>
      <w:szCs w:val="24"/>
    </w:rPr>
  </w:style>
  <w:style w:type="character" w:customStyle="1" w:styleId="Heading1Char">
    <w:name w:val="Heading 1 Char"/>
    <w:link w:val="Heading1"/>
    <w:rsid w:val="00E615D2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Default">
    <w:name w:val="Default"/>
    <w:uiPriority w:val="99"/>
    <w:rsid w:val="00C1387C"/>
    <w:pPr>
      <w:widowControl w:val="0"/>
      <w:suppressAutoHyphens/>
      <w:autoSpaceDE w:val="0"/>
      <w:autoSpaceDN w:val="0"/>
      <w:adjustRightInd w:val="0"/>
    </w:pPr>
    <w:rPr>
      <w:rFonts w:ascii="Tele-GroteskNor" w:hAnsi="Liberation Serif" w:cs="Tele-GroteskNor"/>
      <w:color w:val="000000"/>
      <w:kern w:val="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03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Matej\FS%20dekanat%20simon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96ABDF-54D9-4585-8EDD-967B9CE3E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FS dekanat simona</Template>
  <TotalTime>0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Fakulteta za šport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blagojevic</dc:creator>
  <cp:lastModifiedBy>TANJA</cp:lastModifiedBy>
  <cp:revision>2</cp:revision>
  <cp:lastPrinted>2015-03-04T14:51:00Z</cp:lastPrinted>
  <dcterms:created xsi:type="dcterms:W3CDTF">2025-10-07T17:04:00Z</dcterms:created>
  <dcterms:modified xsi:type="dcterms:W3CDTF">2025-10-07T17:04:00Z</dcterms:modified>
</cp:coreProperties>
</file>